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4C528" w14:textId="77777777" w:rsidR="005A733F" w:rsidRDefault="005A733F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7B87963" wp14:editId="0B159586">
            <wp:simplePos x="0" y="0"/>
            <wp:positionH relativeFrom="column">
              <wp:posOffset>-1208291</wp:posOffset>
            </wp:positionH>
            <wp:positionV relativeFrom="paragraph">
              <wp:posOffset>-899795</wp:posOffset>
            </wp:positionV>
            <wp:extent cx="2519433" cy="1501254"/>
            <wp:effectExtent l="19050" t="0" r="0" b="0"/>
            <wp:wrapNone/>
            <wp:docPr id="2" name="Bild 1" descr="DRK-Kita_Logo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K-Kita_Logo_qu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C7522" w14:textId="77777777" w:rsidR="005A733F" w:rsidRDefault="005A733F"/>
    <w:p w14:paraId="0C967EE2" w14:textId="1AD4189D" w:rsidR="005A733F" w:rsidRDefault="005A733F">
      <w:r w:rsidRPr="005A733F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615DEE4" wp14:editId="2014A6EC">
            <wp:simplePos x="0" y="0"/>
            <wp:positionH relativeFrom="column">
              <wp:posOffset>4405630</wp:posOffset>
            </wp:positionH>
            <wp:positionV relativeFrom="paragraph">
              <wp:posOffset>-1631950</wp:posOffset>
            </wp:positionV>
            <wp:extent cx="2238375" cy="1581150"/>
            <wp:effectExtent l="19050" t="0" r="9525" b="0"/>
            <wp:wrapNone/>
            <wp:docPr id="4" name="Bild 4" descr="Z:\Netti +Claudi\Für Schülerhaus Maren\Logo Schülerhaus\Schul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tti +Claudi\Für Schülerhaus Maren\Logo Schülerhaus\Schulki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B22">
        <w:tab/>
      </w:r>
      <w:r w:rsidR="00913B22">
        <w:tab/>
      </w:r>
      <w:r w:rsidR="00913B22">
        <w:tab/>
      </w:r>
      <w:r w:rsidR="00913B22">
        <w:tab/>
        <w:t>Speiseplan</w:t>
      </w:r>
      <w:r w:rsidR="007E13CE">
        <w:t xml:space="preserve"> </w:t>
      </w:r>
      <w:r w:rsidR="00675450">
        <w:t>August</w:t>
      </w:r>
      <w:r w:rsidR="00D05E46">
        <w:t xml:space="preserve"> </w:t>
      </w:r>
      <w:r w:rsidR="00BB1770">
        <w:t>2024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0"/>
        <w:gridCol w:w="559"/>
        <w:gridCol w:w="7833"/>
      </w:tblGrid>
      <w:tr w:rsidR="005A733F" w14:paraId="10244E45" w14:textId="77777777" w:rsidTr="00095C62">
        <w:tc>
          <w:tcPr>
            <w:tcW w:w="670" w:type="dxa"/>
          </w:tcPr>
          <w:p w14:paraId="048E5C4D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1</w:t>
            </w:r>
          </w:p>
        </w:tc>
        <w:tc>
          <w:tcPr>
            <w:tcW w:w="559" w:type="dxa"/>
          </w:tcPr>
          <w:p w14:paraId="6477B24A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5EFFA330" w14:textId="32983ADA" w:rsidR="005A733F" w:rsidRDefault="005A733F"/>
        </w:tc>
      </w:tr>
      <w:tr w:rsidR="005A733F" w14:paraId="1D7F96B4" w14:textId="77777777" w:rsidTr="00CA04CA">
        <w:trPr>
          <w:trHeight w:val="294"/>
        </w:trPr>
        <w:tc>
          <w:tcPr>
            <w:tcW w:w="670" w:type="dxa"/>
          </w:tcPr>
          <w:p w14:paraId="5BDB5AC5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2</w:t>
            </w:r>
          </w:p>
        </w:tc>
        <w:tc>
          <w:tcPr>
            <w:tcW w:w="559" w:type="dxa"/>
          </w:tcPr>
          <w:p w14:paraId="09363021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7EE11F6D" w14:textId="7F3CDF93" w:rsidR="005A733F" w:rsidRPr="0087133C" w:rsidRDefault="005A733F" w:rsidP="00CA04CA">
            <w:pPr>
              <w:rPr>
                <w:sz w:val="24"/>
                <w:szCs w:val="24"/>
              </w:rPr>
            </w:pPr>
          </w:p>
        </w:tc>
      </w:tr>
      <w:tr w:rsidR="005A733F" w14:paraId="0DCF4AEF" w14:textId="77777777" w:rsidTr="00095C62">
        <w:tc>
          <w:tcPr>
            <w:tcW w:w="670" w:type="dxa"/>
          </w:tcPr>
          <w:p w14:paraId="42C545D7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3</w:t>
            </w:r>
          </w:p>
        </w:tc>
        <w:tc>
          <w:tcPr>
            <w:tcW w:w="559" w:type="dxa"/>
          </w:tcPr>
          <w:p w14:paraId="251529C4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37F003D1" w14:textId="3AC7997D" w:rsidR="005A733F" w:rsidRPr="0087133C" w:rsidRDefault="005A733F">
            <w:pPr>
              <w:rPr>
                <w:sz w:val="24"/>
                <w:szCs w:val="24"/>
              </w:rPr>
            </w:pPr>
          </w:p>
        </w:tc>
      </w:tr>
      <w:tr w:rsidR="00095C62" w14:paraId="37625FEF" w14:textId="77777777" w:rsidTr="00095C62">
        <w:tc>
          <w:tcPr>
            <w:tcW w:w="670" w:type="dxa"/>
          </w:tcPr>
          <w:p w14:paraId="647A7C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4</w:t>
            </w:r>
          </w:p>
        </w:tc>
        <w:tc>
          <w:tcPr>
            <w:tcW w:w="559" w:type="dxa"/>
          </w:tcPr>
          <w:p w14:paraId="4A11C2D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66CCF88" w14:textId="4C2B51E6" w:rsidR="00095C62" w:rsidRPr="0087133C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4F6AF9A7" w14:textId="77777777" w:rsidTr="00095C62">
        <w:tc>
          <w:tcPr>
            <w:tcW w:w="670" w:type="dxa"/>
          </w:tcPr>
          <w:p w14:paraId="5407314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5</w:t>
            </w:r>
          </w:p>
        </w:tc>
        <w:tc>
          <w:tcPr>
            <w:tcW w:w="559" w:type="dxa"/>
          </w:tcPr>
          <w:p w14:paraId="32F99E3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D37C41B" w14:textId="394232C7" w:rsidR="00095C62" w:rsidRDefault="00675450" w:rsidP="00095C62">
            <w:r>
              <w:t>Nudeln mit Tomatensauce (</w:t>
            </w:r>
            <w:proofErr w:type="spellStart"/>
            <w:proofErr w:type="gramStart"/>
            <w:r>
              <w:t>Weizen,d</w:t>
            </w:r>
            <w:proofErr w:type="spellEnd"/>
            <w:proofErr w:type="gramEnd"/>
            <w:r>
              <w:t>)</w:t>
            </w:r>
          </w:p>
        </w:tc>
      </w:tr>
      <w:tr w:rsidR="00095C62" w14:paraId="178ECEAA" w14:textId="77777777" w:rsidTr="00095C62">
        <w:tc>
          <w:tcPr>
            <w:tcW w:w="670" w:type="dxa"/>
          </w:tcPr>
          <w:p w14:paraId="55F85E33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6</w:t>
            </w:r>
          </w:p>
        </w:tc>
        <w:tc>
          <w:tcPr>
            <w:tcW w:w="559" w:type="dxa"/>
          </w:tcPr>
          <w:p w14:paraId="34429EE6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D6A542" w14:textId="36ABC6A2" w:rsidR="00095C62" w:rsidRPr="00AE69FB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Lachssauce mit Reis (</w:t>
            </w:r>
            <w:proofErr w:type="spellStart"/>
            <w:proofErr w:type="gramStart"/>
            <w:r>
              <w:rPr>
                <w:sz w:val="24"/>
                <w:szCs w:val="24"/>
              </w:rPr>
              <w:t>a,c</w:t>
            </w:r>
            <w:proofErr w:type="gramEnd"/>
            <w:r>
              <w:rPr>
                <w:sz w:val="24"/>
                <w:szCs w:val="24"/>
              </w:rPr>
              <w:t>,d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95C62" w14:paraId="1FCCAA27" w14:textId="77777777" w:rsidTr="00095C62">
        <w:tc>
          <w:tcPr>
            <w:tcW w:w="670" w:type="dxa"/>
          </w:tcPr>
          <w:p w14:paraId="5C9B02A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7</w:t>
            </w:r>
          </w:p>
        </w:tc>
        <w:tc>
          <w:tcPr>
            <w:tcW w:w="559" w:type="dxa"/>
          </w:tcPr>
          <w:p w14:paraId="41C0E78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7E13DC" w14:textId="634CE34C" w:rsidR="00095C62" w:rsidRDefault="00675450" w:rsidP="00095C62">
            <w:r>
              <w:t>Kartoffeln mit Quark und Gemüse (d)</w:t>
            </w:r>
            <w:r w:rsidR="00D05E46">
              <w:t xml:space="preserve"> </w:t>
            </w:r>
          </w:p>
        </w:tc>
      </w:tr>
      <w:tr w:rsidR="00095C62" w14:paraId="2A298DF2" w14:textId="77777777" w:rsidTr="00095C62">
        <w:tc>
          <w:tcPr>
            <w:tcW w:w="670" w:type="dxa"/>
          </w:tcPr>
          <w:p w14:paraId="09A85BB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8</w:t>
            </w:r>
          </w:p>
        </w:tc>
        <w:tc>
          <w:tcPr>
            <w:tcW w:w="559" w:type="dxa"/>
          </w:tcPr>
          <w:p w14:paraId="1AD3EC4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F1D17DE" w14:textId="685208BA" w:rsidR="00095C62" w:rsidRDefault="00675450" w:rsidP="00095C62">
            <w:r>
              <w:t>Fischstäbchen mit Püree und Brokkoli (</w:t>
            </w:r>
            <w:proofErr w:type="spellStart"/>
            <w:proofErr w:type="gramStart"/>
            <w:r>
              <w:t>a,c</w:t>
            </w:r>
            <w:proofErr w:type="gramEnd"/>
            <w:r>
              <w:t>,d</w:t>
            </w:r>
            <w:proofErr w:type="spellEnd"/>
            <w:r>
              <w:t>)</w:t>
            </w:r>
          </w:p>
        </w:tc>
      </w:tr>
      <w:tr w:rsidR="00095C62" w14:paraId="73B7747B" w14:textId="77777777" w:rsidTr="00095C62">
        <w:tc>
          <w:tcPr>
            <w:tcW w:w="670" w:type="dxa"/>
          </w:tcPr>
          <w:p w14:paraId="17373E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9</w:t>
            </w:r>
          </w:p>
        </w:tc>
        <w:tc>
          <w:tcPr>
            <w:tcW w:w="559" w:type="dxa"/>
          </w:tcPr>
          <w:p w14:paraId="3D70252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24ECA66" w14:textId="21106C83" w:rsidR="00095C62" w:rsidRDefault="00675450" w:rsidP="00095C62">
            <w:r>
              <w:t>Milchreis mit Kirschen (d,1,2,3,17)</w:t>
            </w:r>
          </w:p>
        </w:tc>
      </w:tr>
      <w:tr w:rsidR="00095C62" w14:paraId="396E1CE3" w14:textId="77777777" w:rsidTr="00095C62">
        <w:tc>
          <w:tcPr>
            <w:tcW w:w="670" w:type="dxa"/>
          </w:tcPr>
          <w:p w14:paraId="5FFC932F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10</w:t>
            </w:r>
          </w:p>
        </w:tc>
        <w:tc>
          <w:tcPr>
            <w:tcW w:w="559" w:type="dxa"/>
          </w:tcPr>
          <w:p w14:paraId="77A75FB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B0EFF89" w14:textId="0BA85C18" w:rsidR="00095C62" w:rsidRDefault="00095C62" w:rsidP="00095C62"/>
        </w:tc>
      </w:tr>
      <w:tr w:rsidR="00095C62" w14:paraId="2F5DB9D1" w14:textId="77777777" w:rsidTr="00095C62">
        <w:tc>
          <w:tcPr>
            <w:tcW w:w="670" w:type="dxa"/>
          </w:tcPr>
          <w:p w14:paraId="5056FC8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11</w:t>
            </w:r>
          </w:p>
        </w:tc>
        <w:tc>
          <w:tcPr>
            <w:tcW w:w="559" w:type="dxa"/>
          </w:tcPr>
          <w:p w14:paraId="34223BC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5D1E3C" w14:textId="6446BD88" w:rsidR="00095C62" w:rsidRDefault="00095C62" w:rsidP="00095C62"/>
        </w:tc>
      </w:tr>
      <w:tr w:rsidR="00095C62" w14:paraId="7EFDCE06" w14:textId="77777777" w:rsidTr="00095C62">
        <w:trPr>
          <w:trHeight w:val="77"/>
        </w:trPr>
        <w:tc>
          <w:tcPr>
            <w:tcW w:w="670" w:type="dxa"/>
          </w:tcPr>
          <w:p w14:paraId="39AE4E7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12</w:t>
            </w:r>
          </w:p>
        </w:tc>
        <w:tc>
          <w:tcPr>
            <w:tcW w:w="559" w:type="dxa"/>
          </w:tcPr>
          <w:p w14:paraId="6F05B06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84E4D71" w14:textId="0B8783B9" w:rsidR="00095C62" w:rsidRDefault="00675450" w:rsidP="00B162DF">
            <w:r>
              <w:t>Nudeln mit Käsesauce (Weizen, 1,2,3,15,16,17,</w:t>
            </w:r>
            <w:proofErr w:type="gramStart"/>
            <w:r>
              <w:t>18,d</w:t>
            </w:r>
            <w:proofErr w:type="gramEnd"/>
            <w:r>
              <w:t>)</w:t>
            </w:r>
          </w:p>
        </w:tc>
      </w:tr>
      <w:tr w:rsidR="00095C62" w14:paraId="26CA9F9E" w14:textId="77777777" w:rsidTr="00095C62">
        <w:trPr>
          <w:trHeight w:val="77"/>
        </w:trPr>
        <w:tc>
          <w:tcPr>
            <w:tcW w:w="670" w:type="dxa"/>
          </w:tcPr>
          <w:p w14:paraId="69D5C48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13</w:t>
            </w:r>
          </w:p>
        </w:tc>
        <w:tc>
          <w:tcPr>
            <w:tcW w:w="559" w:type="dxa"/>
          </w:tcPr>
          <w:p w14:paraId="48E21F2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5D2E5E7" w14:textId="23336398" w:rsidR="00095C62" w:rsidRDefault="00675450" w:rsidP="00D0255B">
            <w:r>
              <w:t>Hühnerfrikassee mit Reis (d)</w:t>
            </w:r>
          </w:p>
        </w:tc>
      </w:tr>
      <w:tr w:rsidR="00095C62" w14:paraId="56478010" w14:textId="77777777" w:rsidTr="00095C62">
        <w:tc>
          <w:tcPr>
            <w:tcW w:w="670" w:type="dxa"/>
          </w:tcPr>
          <w:p w14:paraId="465A3BE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14</w:t>
            </w:r>
          </w:p>
        </w:tc>
        <w:tc>
          <w:tcPr>
            <w:tcW w:w="559" w:type="dxa"/>
          </w:tcPr>
          <w:p w14:paraId="0EB9D08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981DEA8" w14:textId="36A05CE8" w:rsidR="00095C62" w:rsidRDefault="00675450" w:rsidP="00095C62">
            <w:r>
              <w:t>Kartoffelsuppe mit Geflügelwiener (1,2,3,6,16,17,18)</w:t>
            </w:r>
          </w:p>
        </w:tc>
      </w:tr>
      <w:tr w:rsidR="00095C62" w14:paraId="5F0F1318" w14:textId="77777777" w:rsidTr="00095C62">
        <w:tc>
          <w:tcPr>
            <w:tcW w:w="670" w:type="dxa"/>
          </w:tcPr>
          <w:p w14:paraId="1008C60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15</w:t>
            </w:r>
          </w:p>
        </w:tc>
        <w:tc>
          <w:tcPr>
            <w:tcW w:w="559" w:type="dxa"/>
          </w:tcPr>
          <w:p w14:paraId="3BA190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02B7AB4" w14:textId="12D95AAE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Putengeschnetzeltes mit Nudeln (Weizen)</w:t>
            </w:r>
          </w:p>
        </w:tc>
      </w:tr>
      <w:tr w:rsidR="00095C62" w14:paraId="5C80D991" w14:textId="77777777" w:rsidTr="00095C62">
        <w:tc>
          <w:tcPr>
            <w:tcW w:w="670" w:type="dxa"/>
          </w:tcPr>
          <w:p w14:paraId="605C796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16</w:t>
            </w:r>
          </w:p>
        </w:tc>
        <w:tc>
          <w:tcPr>
            <w:tcW w:w="559" w:type="dxa"/>
          </w:tcPr>
          <w:p w14:paraId="56AA3DA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C0C3CAE" w14:textId="6CD9A471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 mit Spinat und Kartoffeln (</w:t>
            </w:r>
            <w:proofErr w:type="spellStart"/>
            <w:proofErr w:type="gramStart"/>
            <w:r>
              <w:rPr>
                <w:sz w:val="24"/>
                <w:szCs w:val="24"/>
              </w:rPr>
              <w:t>a,d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0CACBB75" w14:textId="77777777" w:rsidTr="00095C62">
        <w:tc>
          <w:tcPr>
            <w:tcW w:w="670" w:type="dxa"/>
          </w:tcPr>
          <w:p w14:paraId="562781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17</w:t>
            </w:r>
          </w:p>
        </w:tc>
        <w:tc>
          <w:tcPr>
            <w:tcW w:w="559" w:type="dxa"/>
          </w:tcPr>
          <w:p w14:paraId="4496F5A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E59F8DA" w14:textId="3B6396AA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70710222" w14:textId="77777777" w:rsidTr="00095C62">
        <w:tc>
          <w:tcPr>
            <w:tcW w:w="670" w:type="dxa"/>
          </w:tcPr>
          <w:p w14:paraId="59A03F8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18</w:t>
            </w:r>
          </w:p>
        </w:tc>
        <w:tc>
          <w:tcPr>
            <w:tcW w:w="559" w:type="dxa"/>
          </w:tcPr>
          <w:p w14:paraId="73B14D6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3F3F0FD" w14:textId="67B6908C" w:rsidR="00095C62" w:rsidRPr="00C27FA1" w:rsidRDefault="00095C62" w:rsidP="00CA04CA">
            <w:pPr>
              <w:rPr>
                <w:sz w:val="24"/>
                <w:szCs w:val="24"/>
              </w:rPr>
            </w:pPr>
          </w:p>
        </w:tc>
      </w:tr>
      <w:tr w:rsidR="00095C62" w14:paraId="20D1CF64" w14:textId="77777777" w:rsidTr="00095C62">
        <w:tc>
          <w:tcPr>
            <w:tcW w:w="670" w:type="dxa"/>
          </w:tcPr>
          <w:p w14:paraId="3A6BC5A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19</w:t>
            </w:r>
          </w:p>
        </w:tc>
        <w:tc>
          <w:tcPr>
            <w:tcW w:w="559" w:type="dxa"/>
          </w:tcPr>
          <w:p w14:paraId="538AF99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5956F0C" w14:textId="1A28A0BC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Minischnitzel mit Püree und Erbsen (</w:t>
            </w:r>
            <w:proofErr w:type="spellStart"/>
            <w:proofErr w:type="gramStart"/>
            <w:r>
              <w:rPr>
                <w:sz w:val="24"/>
                <w:szCs w:val="24"/>
              </w:rPr>
              <w:t>a,d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7C4ED66E" w14:textId="77777777" w:rsidTr="00095C62">
        <w:tc>
          <w:tcPr>
            <w:tcW w:w="670" w:type="dxa"/>
          </w:tcPr>
          <w:p w14:paraId="2C0DF35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20</w:t>
            </w:r>
          </w:p>
        </w:tc>
        <w:tc>
          <w:tcPr>
            <w:tcW w:w="559" w:type="dxa"/>
          </w:tcPr>
          <w:p w14:paraId="2E3E0DE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DA92074" w14:textId="12317D29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Rindergulasch mit Nudeln (Weizen)</w:t>
            </w:r>
          </w:p>
        </w:tc>
      </w:tr>
      <w:tr w:rsidR="00095C62" w14:paraId="719C822E" w14:textId="77777777" w:rsidTr="00095C62">
        <w:tc>
          <w:tcPr>
            <w:tcW w:w="670" w:type="dxa"/>
          </w:tcPr>
          <w:p w14:paraId="7785476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21</w:t>
            </w:r>
          </w:p>
        </w:tc>
        <w:tc>
          <w:tcPr>
            <w:tcW w:w="559" w:type="dxa"/>
          </w:tcPr>
          <w:p w14:paraId="4F11F80A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F657092" w14:textId="20563533" w:rsidR="00095C62" w:rsidRPr="004C4C97" w:rsidRDefault="00675450" w:rsidP="00095C6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Chickenuggets</w:t>
            </w:r>
            <w:proofErr w:type="spellEnd"/>
            <w:r>
              <w:rPr>
                <w:sz w:val="24"/>
                <w:szCs w:val="24"/>
              </w:rPr>
              <w:t xml:space="preserve"> mit Quark und </w:t>
            </w:r>
            <w:proofErr w:type="spellStart"/>
            <w:r>
              <w:rPr>
                <w:sz w:val="24"/>
                <w:szCs w:val="24"/>
              </w:rPr>
              <w:t>Röstiecken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  <w:szCs w:val="24"/>
              </w:rPr>
              <w:t>Wei</w:t>
            </w:r>
            <w:r>
              <w:rPr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en,d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36ECC572" w14:textId="77777777" w:rsidTr="00095C62">
        <w:tc>
          <w:tcPr>
            <w:tcW w:w="670" w:type="dxa"/>
          </w:tcPr>
          <w:p w14:paraId="1C3B035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22</w:t>
            </w:r>
          </w:p>
        </w:tc>
        <w:tc>
          <w:tcPr>
            <w:tcW w:w="559" w:type="dxa"/>
          </w:tcPr>
          <w:p w14:paraId="1EFBF8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3733CB5" w14:textId="0C42301D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Fischfrikadellen mit Püree und Gemüse (Weizen, </w:t>
            </w:r>
            <w:proofErr w:type="spellStart"/>
            <w:proofErr w:type="gramStart"/>
            <w:r>
              <w:rPr>
                <w:sz w:val="24"/>
                <w:szCs w:val="24"/>
              </w:rPr>
              <w:t>a,c</w:t>
            </w:r>
            <w:proofErr w:type="gramEnd"/>
            <w:r>
              <w:rPr>
                <w:sz w:val="24"/>
                <w:szCs w:val="24"/>
              </w:rPr>
              <w:t>,d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95C62" w14:paraId="6CE0190D" w14:textId="77777777" w:rsidTr="00095C62">
        <w:tc>
          <w:tcPr>
            <w:tcW w:w="670" w:type="dxa"/>
          </w:tcPr>
          <w:p w14:paraId="345F6A2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23</w:t>
            </w:r>
          </w:p>
        </w:tc>
        <w:tc>
          <w:tcPr>
            <w:tcW w:w="559" w:type="dxa"/>
          </w:tcPr>
          <w:p w14:paraId="4B78157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8DB372A" w14:textId="11A32B3A" w:rsidR="00095C62" w:rsidRPr="004C4C97" w:rsidRDefault="0067545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Möhrenmus mit Geflügelwiener (1,2,3,15,16,17,</w:t>
            </w:r>
            <w:proofErr w:type="gramStart"/>
            <w:r>
              <w:rPr>
                <w:sz w:val="24"/>
                <w:szCs w:val="24"/>
              </w:rPr>
              <w:t>18,d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</w:p>
        </w:tc>
      </w:tr>
      <w:tr w:rsidR="00095C62" w14:paraId="28CC5D4B" w14:textId="77777777" w:rsidTr="00095C62">
        <w:tc>
          <w:tcPr>
            <w:tcW w:w="670" w:type="dxa"/>
          </w:tcPr>
          <w:p w14:paraId="6C2DFCE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24</w:t>
            </w:r>
          </w:p>
        </w:tc>
        <w:tc>
          <w:tcPr>
            <w:tcW w:w="559" w:type="dxa"/>
          </w:tcPr>
          <w:p w14:paraId="3B4C53C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36F11A" w14:textId="1F899F8D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0EA78E77" w14:textId="77777777" w:rsidTr="00095C62">
        <w:tc>
          <w:tcPr>
            <w:tcW w:w="670" w:type="dxa"/>
          </w:tcPr>
          <w:p w14:paraId="4323E0F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25</w:t>
            </w:r>
          </w:p>
        </w:tc>
        <w:tc>
          <w:tcPr>
            <w:tcW w:w="559" w:type="dxa"/>
          </w:tcPr>
          <w:p w14:paraId="527AFC1C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326B2D6" w14:textId="690208C0" w:rsidR="00F7182B" w:rsidRPr="004C4C97" w:rsidRDefault="00F7182B" w:rsidP="00BB1770">
            <w:pPr>
              <w:rPr>
                <w:sz w:val="24"/>
                <w:szCs w:val="24"/>
              </w:rPr>
            </w:pPr>
          </w:p>
        </w:tc>
      </w:tr>
      <w:tr w:rsidR="00095C62" w14:paraId="03C4744B" w14:textId="77777777" w:rsidTr="00095C62">
        <w:tc>
          <w:tcPr>
            <w:tcW w:w="670" w:type="dxa"/>
          </w:tcPr>
          <w:p w14:paraId="4D11331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26</w:t>
            </w:r>
          </w:p>
        </w:tc>
        <w:tc>
          <w:tcPr>
            <w:tcW w:w="559" w:type="dxa"/>
          </w:tcPr>
          <w:p w14:paraId="27E1B44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8CCCC40" w14:textId="524F18C5" w:rsidR="00095C62" w:rsidRPr="004C4C97" w:rsidRDefault="0067545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Gemüsefrikadellen mit Püree und Quark-Dip (</w:t>
            </w:r>
            <w:proofErr w:type="spellStart"/>
            <w:proofErr w:type="gramStart"/>
            <w:r>
              <w:rPr>
                <w:sz w:val="24"/>
                <w:szCs w:val="24"/>
              </w:rPr>
              <w:t>Weizen,d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0CF94857" w14:textId="77777777" w:rsidTr="00095C62">
        <w:tc>
          <w:tcPr>
            <w:tcW w:w="670" w:type="dxa"/>
          </w:tcPr>
          <w:p w14:paraId="22AE07D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27</w:t>
            </w:r>
          </w:p>
        </w:tc>
        <w:tc>
          <w:tcPr>
            <w:tcW w:w="559" w:type="dxa"/>
          </w:tcPr>
          <w:p w14:paraId="096F652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18741F0" w14:textId="2206A3B9" w:rsidR="00095C62" w:rsidRPr="004C4C97" w:rsidRDefault="0067545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Braune Hackfleischsauce mit Reis und Erbsen</w:t>
            </w:r>
          </w:p>
        </w:tc>
      </w:tr>
      <w:tr w:rsidR="00095C62" w14:paraId="7994C8CE" w14:textId="77777777" w:rsidTr="00095C62">
        <w:tc>
          <w:tcPr>
            <w:tcW w:w="670" w:type="dxa"/>
          </w:tcPr>
          <w:p w14:paraId="5258F5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28</w:t>
            </w:r>
          </w:p>
        </w:tc>
        <w:tc>
          <w:tcPr>
            <w:tcW w:w="559" w:type="dxa"/>
          </w:tcPr>
          <w:p w14:paraId="39C60C5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DD543BE" w14:textId="4F101126" w:rsidR="00095C62" w:rsidRPr="004C4C97" w:rsidRDefault="00675450" w:rsidP="008504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Fischnuggets mit Kartoffelspalten und </w:t>
            </w:r>
            <w:proofErr w:type="spellStart"/>
            <w:r>
              <w:rPr>
                <w:sz w:val="24"/>
                <w:szCs w:val="24"/>
              </w:rPr>
              <w:t>Remoladensauce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>a,c</w:t>
            </w:r>
            <w:proofErr w:type="gramEnd"/>
            <w:r>
              <w:rPr>
                <w:sz w:val="24"/>
                <w:szCs w:val="24"/>
              </w:rPr>
              <w:t>,d,1,2,3,15,16,17,Weizen)</w:t>
            </w:r>
          </w:p>
        </w:tc>
      </w:tr>
      <w:tr w:rsidR="00095C62" w14:paraId="34ECC469" w14:textId="77777777" w:rsidTr="00095C62">
        <w:tc>
          <w:tcPr>
            <w:tcW w:w="670" w:type="dxa"/>
          </w:tcPr>
          <w:p w14:paraId="5BE87F8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29</w:t>
            </w:r>
          </w:p>
        </w:tc>
        <w:tc>
          <w:tcPr>
            <w:tcW w:w="559" w:type="dxa"/>
          </w:tcPr>
          <w:p w14:paraId="0171E95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A107889" w14:textId="3AC50DF9" w:rsidR="00095C62" w:rsidRPr="004C4C97" w:rsidRDefault="0067545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Käse-Hackfleisch-Lauch-Suppe (d,1,2,3,15,16,17,18)</w:t>
            </w:r>
          </w:p>
        </w:tc>
      </w:tr>
      <w:tr w:rsidR="00095C62" w14:paraId="27EAF201" w14:textId="77777777" w:rsidTr="00095C62">
        <w:tc>
          <w:tcPr>
            <w:tcW w:w="670" w:type="dxa"/>
          </w:tcPr>
          <w:p w14:paraId="7A37CEAA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30</w:t>
            </w:r>
          </w:p>
        </w:tc>
        <w:tc>
          <w:tcPr>
            <w:tcW w:w="559" w:type="dxa"/>
          </w:tcPr>
          <w:p w14:paraId="4A00422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6F60A04" w14:textId="35F9302D" w:rsidR="00095C62" w:rsidRPr="004C4C97" w:rsidRDefault="0067545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Kaiserschmarren mit Apfelmus (Weizen, 6,17,18)</w:t>
            </w:r>
          </w:p>
        </w:tc>
      </w:tr>
      <w:tr w:rsidR="00095C62" w14:paraId="71CB5EDF" w14:textId="77777777" w:rsidTr="00095C62">
        <w:tc>
          <w:tcPr>
            <w:tcW w:w="670" w:type="dxa"/>
          </w:tcPr>
          <w:p w14:paraId="7B52CCD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31</w:t>
            </w:r>
          </w:p>
        </w:tc>
        <w:tc>
          <w:tcPr>
            <w:tcW w:w="559" w:type="dxa"/>
          </w:tcPr>
          <w:p w14:paraId="3288D142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5D0AEB6" w14:textId="2ACD4F55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</w:tbl>
    <w:p w14:paraId="22037A4A" w14:textId="77777777" w:rsidR="005A733F" w:rsidRDefault="005E06FC">
      <w:r>
        <w:rPr>
          <w:color w:val="002060"/>
        </w:rPr>
        <w:t xml:space="preserve">Blau: </w:t>
      </w:r>
      <w:r w:rsidR="0089180E" w:rsidRPr="0089180E">
        <w:rPr>
          <w:color w:val="002060"/>
        </w:rPr>
        <w:t>Speisen</w:t>
      </w:r>
      <w:r w:rsidR="00D0255B">
        <w:rPr>
          <w:color w:val="002060"/>
        </w:rPr>
        <w:t xml:space="preserve"> </w:t>
      </w:r>
      <w:r w:rsidR="0089180E" w:rsidRPr="0089180E">
        <w:rPr>
          <w:color w:val="002060"/>
        </w:rPr>
        <w:t>für den</w:t>
      </w:r>
      <w:r>
        <w:rPr>
          <w:color w:val="002060"/>
        </w:rPr>
        <w:t xml:space="preserve"> Krippenbereich               </w:t>
      </w:r>
      <w:r w:rsidR="0089180E" w:rsidRPr="0089180E">
        <w:rPr>
          <w:color w:val="002060"/>
        </w:rPr>
        <w:t xml:space="preserve">                        </w:t>
      </w:r>
      <w:r w:rsidR="0089180E" w:rsidRPr="0089180E">
        <w:t xml:space="preserve">        </w:t>
      </w:r>
      <w:r w:rsidRPr="005E06FC">
        <w:rPr>
          <w:color w:val="00B050"/>
        </w:rPr>
        <w:t>Grün: Speisen</w:t>
      </w:r>
      <w:r>
        <w:rPr>
          <w:color w:val="00B050"/>
        </w:rPr>
        <w:t xml:space="preserve"> für den Kita-B</w:t>
      </w:r>
      <w:r w:rsidR="0089180E" w:rsidRPr="0089180E">
        <w:rPr>
          <w:color w:val="00B050"/>
        </w:rPr>
        <w:t>ereich</w:t>
      </w:r>
    </w:p>
    <w:p w14:paraId="7A77244C" w14:textId="77777777" w:rsidR="00CF6488" w:rsidRDefault="00CF6488"/>
    <w:sectPr w:rsidR="00CF6488" w:rsidSect="00CF6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18"/>
    <w:rsid w:val="0006196B"/>
    <w:rsid w:val="00095C62"/>
    <w:rsid w:val="000B7AEB"/>
    <w:rsid w:val="000D713D"/>
    <w:rsid w:val="002A0EF5"/>
    <w:rsid w:val="002C796C"/>
    <w:rsid w:val="00377F01"/>
    <w:rsid w:val="004C4C97"/>
    <w:rsid w:val="005034B8"/>
    <w:rsid w:val="005A733F"/>
    <w:rsid w:val="005E06FC"/>
    <w:rsid w:val="00675450"/>
    <w:rsid w:val="006E2CD6"/>
    <w:rsid w:val="00747B97"/>
    <w:rsid w:val="007E13CE"/>
    <w:rsid w:val="008504AF"/>
    <w:rsid w:val="0087133C"/>
    <w:rsid w:val="0089180E"/>
    <w:rsid w:val="00913335"/>
    <w:rsid w:val="00913B22"/>
    <w:rsid w:val="0097117B"/>
    <w:rsid w:val="00AE69FB"/>
    <w:rsid w:val="00B162DF"/>
    <w:rsid w:val="00B72EE8"/>
    <w:rsid w:val="00B92F3D"/>
    <w:rsid w:val="00BB1770"/>
    <w:rsid w:val="00BC6C73"/>
    <w:rsid w:val="00C27FA1"/>
    <w:rsid w:val="00CA04CA"/>
    <w:rsid w:val="00CF6488"/>
    <w:rsid w:val="00D0255B"/>
    <w:rsid w:val="00D05E46"/>
    <w:rsid w:val="00D37597"/>
    <w:rsid w:val="00D820BC"/>
    <w:rsid w:val="00E07218"/>
    <w:rsid w:val="00EF00FC"/>
    <w:rsid w:val="00F70E18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31D9A"/>
  <w15:docId w15:val="{ED391891-30A1-4404-9E19-6D9E13C7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A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&#252;che\Documents\Alte%20Dateien%20bis%20M&#228;rz%202016\Dokumente\vorlage%20speisepla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speiseplan</Template>
  <TotalTime>0</TotalTime>
  <Pages>1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Küche</dc:creator>
  <cp:lastModifiedBy>Steen, Torge</cp:lastModifiedBy>
  <cp:revision>2</cp:revision>
  <cp:lastPrinted>2024-01-05T09:49:00Z</cp:lastPrinted>
  <dcterms:created xsi:type="dcterms:W3CDTF">2024-07-09T05:42:00Z</dcterms:created>
  <dcterms:modified xsi:type="dcterms:W3CDTF">2024-07-09T05:42:00Z</dcterms:modified>
</cp:coreProperties>
</file>