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4C528" w14:textId="77777777" w:rsidR="005A733F" w:rsidRDefault="005A733F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7B87963" wp14:editId="0B159586">
            <wp:simplePos x="0" y="0"/>
            <wp:positionH relativeFrom="column">
              <wp:posOffset>-1208291</wp:posOffset>
            </wp:positionH>
            <wp:positionV relativeFrom="paragraph">
              <wp:posOffset>-899795</wp:posOffset>
            </wp:positionV>
            <wp:extent cx="2519433" cy="1501254"/>
            <wp:effectExtent l="19050" t="0" r="0" b="0"/>
            <wp:wrapNone/>
            <wp:docPr id="2" name="Bild 1" descr="DRK-Kita_Logo_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K-Kita_Logo_qu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5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2C7522" w14:textId="77777777" w:rsidR="005A733F" w:rsidRDefault="005A733F"/>
    <w:p w14:paraId="0C967EE2" w14:textId="30EDAEAC" w:rsidR="005A733F" w:rsidRDefault="005A733F">
      <w:r w:rsidRPr="005A733F"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615DEE4" wp14:editId="2014A6EC">
            <wp:simplePos x="0" y="0"/>
            <wp:positionH relativeFrom="column">
              <wp:posOffset>4405630</wp:posOffset>
            </wp:positionH>
            <wp:positionV relativeFrom="paragraph">
              <wp:posOffset>-1631950</wp:posOffset>
            </wp:positionV>
            <wp:extent cx="2238375" cy="1581150"/>
            <wp:effectExtent l="19050" t="0" r="9525" b="0"/>
            <wp:wrapNone/>
            <wp:docPr id="4" name="Bild 4" descr="Z:\Netti +Claudi\Für Schülerhaus Maren\Logo Schülerhaus\Schulk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Netti +Claudi\Für Schülerhaus Maren\Logo Schülerhaus\Schulkin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3B22">
        <w:tab/>
      </w:r>
      <w:r w:rsidR="00913B22">
        <w:tab/>
      </w:r>
      <w:r w:rsidR="00913B22">
        <w:tab/>
      </w:r>
      <w:r w:rsidR="00913B22">
        <w:tab/>
        <w:t>Speiseplan</w:t>
      </w:r>
      <w:r w:rsidR="007E13CE">
        <w:t xml:space="preserve"> </w:t>
      </w:r>
      <w:r w:rsidR="003634AB">
        <w:t>Juli</w:t>
      </w:r>
      <w:r w:rsidR="00D05E46">
        <w:t xml:space="preserve"> </w:t>
      </w:r>
      <w:r w:rsidR="00BB1770">
        <w:t>2024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0"/>
        <w:gridCol w:w="559"/>
        <w:gridCol w:w="7833"/>
      </w:tblGrid>
      <w:tr w:rsidR="005A733F" w14:paraId="10244E45" w14:textId="77777777" w:rsidTr="00095C62">
        <w:tc>
          <w:tcPr>
            <w:tcW w:w="670" w:type="dxa"/>
          </w:tcPr>
          <w:p w14:paraId="048E5C4D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1</w:t>
            </w:r>
          </w:p>
        </w:tc>
        <w:tc>
          <w:tcPr>
            <w:tcW w:w="559" w:type="dxa"/>
          </w:tcPr>
          <w:p w14:paraId="6477B24A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5EFFA330" w14:textId="75D02663" w:rsidR="005A733F" w:rsidRDefault="00D05E46">
            <w:r>
              <w:t>Nudel</w:t>
            </w:r>
            <w:r w:rsidR="003634AB">
              <w:t>n mit Tomatensauce und Käse (</w:t>
            </w:r>
            <w:proofErr w:type="spellStart"/>
            <w:proofErr w:type="gramStart"/>
            <w:r w:rsidR="003634AB">
              <w:t>Weizen,d</w:t>
            </w:r>
            <w:proofErr w:type="spellEnd"/>
            <w:proofErr w:type="gramEnd"/>
            <w:r w:rsidR="003634AB">
              <w:t>)</w:t>
            </w:r>
          </w:p>
        </w:tc>
      </w:tr>
      <w:tr w:rsidR="005A733F" w14:paraId="1D7F96B4" w14:textId="77777777" w:rsidTr="00CA04CA">
        <w:trPr>
          <w:trHeight w:val="294"/>
        </w:trPr>
        <w:tc>
          <w:tcPr>
            <w:tcW w:w="670" w:type="dxa"/>
          </w:tcPr>
          <w:p w14:paraId="5BDB5AC5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2</w:t>
            </w:r>
          </w:p>
        </w:tc>
        <w:tc>
          <w:tcPr>
            <w:tcW w:w="559" w:type="dxa"/>
          </w:tcPr>
          <w:p w14:paraId="09363021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7EE11F6D" w14:textId="0D72A59F" w:rsidR="005A733F" w:rsidRPr="0087133C" w:rsidRDefault="003634AB" w:rsidP="00CA0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Hackfleischsauce mit Reis und Erbsen (1,2,3,5,6)</w:t>
            </w:r>
          </w:p>
        </w:tc>
      </w:tr>
      <w:tr w:rsidR="005A733F" w14:paraId="0DCF4AEF" w14:textId="77777777" w:rsidTr="00095C62">
        <w:tc>
          <w:tcPr>
            <w:tcW w:w="670" w:type="dxa"/>
          </w:tcPr>
          <w:p w14:paraId="42C545D7" w14:textId="77777777" w:rsidR="005A733F" w:rsidRPr="0089180E" w:rsidRDefault="005A733F" w:rsidP="0089180E">
            <w:pPr>
              <w:jc w:val="right"/>
              <w:rPr>
                <w:b/>
              </w:rPr>
            </w:pPr>
            <w:r w:rsidRPr="0089180E">
              <w:rPr>
                <w:b/>
              </w:rPr>
              <w:t>3</w:t>
            </w:r>
          </w:p>
        </w:tc>
        <w:tc>
          <w:tcPr>
            <w:tcW w:w="559" w:type="dxa"/>
          </w:tcPr>
          <w:p w14:paraId="251529C4" w14:textId="77777777" w:rsidR="005A733F" w:rsidRPr="0089180E" w:rsidRDefault="005A733F">
            <w:pPr>
              <w:rPr>
                <w:b/>
              </w:rPr>
            </w:pPr>
          </w:p>
        </w:tc>
        <w:tc>
          <w:tcPr>
            <w:tcW w:w="7833" w:type="dxa"/>
          </w:tcPr>
          <w:p w14:paraId="37F003D1" w14:textId="20E3F664" w:rsidR="005A733F" w:rsidRPr="0087133C" w:rsidRDefault="003634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Fischstäbchen mit Püree und Brokkoli (</w:t>
            </w:r>
            <w:proofErr w:type="spellStart"/>
            <w:proofErr w:type="gramStart"/>
            <w:r>
              <w:rPr>
                <w:sz w:val="24"/>
                <w:szCs w:val="24"/>
              </w:rPr>
              <w:t>Weizen,d</w:t>
            </w:r>
            <w:proofErr w:type="gramEnd"/>
            <w:r>
              <w:rPr>
                <w:sz w:val="24"/>
                <w:szCs w:val="24"/>
              </w:rPr>
              <w:t>,c,a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095C62" w14:paraId="37625FEF" w14:textId="77777777" w:rsidTr="00095C62">
        <w:tc>
          <w:tcPr>
            <w:tcW w:w="670" w:type="dxa"/>
          </w:tcPr>
          <w:p w14:paraId="647A7CC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4</w:t>
            </w:r>
          </w:p>
        </w:tc>
        <w:tc>
          <w:tcPr>
            <w:tcW w:w="559" w:type="dxa"/>
          </w:tcPr>
          <w:p w14:paraId="4A11C2D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66CCF88" w14:textId="590C33DC" w:rsidR="00095C62" w:rsidRPr="0087133C" w:rsidRDefault="003634AB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Hühnerfrikassee mit Reis (d)</w:t>
            </w:r>
          </w:p>
        </w:tc>
      </w:tr>
      <w:tr w:rsidR="00095C62" w14:paraId="4F6AF9A7" w14:textId="77777777" w:rsidTr="00095C62">
        <w:tc>
          <w:tcPr>
            <w:tcW w:w="670" w:type="dxa"/>
          </w:tcPr>
          <w:p w14:paraId="5407314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5</w:t>
            </w:r>
          </w:p>
        </w:tc>
        <w:tc>
          <w:tcPr>
            <w:tcW w:w="559" w:type="dxa"/>
          </w:tcPr>
          <w:p w14:paraId="32F99E3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D37C41B" w14:textId="23B9708B" w:rsidR="00095C62" w:rsidRDefault="003634AB" w:rsidP="00095C62">
            <w:r>
              <w:t>Pfannkuchen mit Apfelmus (</w:t>
            </w:r>
            <w:proofErr w:type="gramStart"/>
            <w:r>
              <w:t>Weizen,a</w:t>
            </w:r>
            <w:proofErr w:type="gramEnd"/>
            <w:r>
              <w:t>,d,6,16,11,18)</w:t>
            </w:r>
            <w:r w:rsidR="00D05E46">
              <w:t xml:space="preserve"> </w:t>
            </w:r>
          </w:p>
        </w:tc>
      </w:tr>
      <w:tr w:rsidR="00095C62" w14:paraId="178ECEAA" w14:textId="77777777" w:rsidTr="00095C62">
        <w:tc>
          <w:tcPr>
            <w:tcW w:w="670" w:type="dxa"/>
          </w:tcPr>
          <w:p w14:paraId="55F85E33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6</w:t>
            </w:r>
          </w:p>
        </w:tc>
        <w:tc>
          <w:tcPr>
            <w:tcW w:w="559" w:type="dxa"/>
          </w:tcPr>
          <w:p w14:paraId="34429EE6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D6A542" w14:textId="593F3FD6" w:rsidR="00095C62" w:rsidRPr="00AE69FB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1FCCAA27" w14:textId="77777777" w:rsidTr="00095C62">
        <w:tc>
          <w:tcPr>
            <w:tcW w:w="670" w:type="dxa"/>
          </w:tcPr>
          <w:p w14:paraId="5C9B02A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7</w:t>
            </w:r>
          </w:p>
        </w:tc>
        <w:tc>
          <w:tcPr>
            <w:tcW w:w="559" w:type="dxa"/>
          </w:tcPr>
          <w:p w14:paraId="41C0E78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7E13DC" w14:textId="1760F624" w:rsidR="00095C62" w:rsidRDefault="00D05E46" w:rsidP="00095C62">
            <w:r>
              <w:t xml:space="preserve"> </w:t>
            </w:r>
          </w:p>
        </w:tc>
      </w:tr>
      <w:tr w:rsidR="00095C62" w14:paraId="2A298DF2" w14:textId="77777777" w:rsidTr="00095C62">
        <w:tc>
          <w:tcPr>
            <w:tcW w:w="670" w:type="dxa"/>
          </w:tcPr>
          <w:p w14:paraId="09A85BB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8</w:t>
            </w:r>
          </w:p>
        </w:tc>
        <w:tc>
          <w:tcPr>
            <w:tcW w:w="559" w:type="dxa"/>
          </w:tcPr>
          <w:p w14:paraId="1AD3EC4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F1D17DE" w14:textId="3D13E9FC" w:rsidR="00095C62" w:rsidRDefault="003634AB" w:rsidP="00095C62">
            <w:r>
              <w:t>Nudeln mit Käsesauce und Röstzwiebeln (Weizen, 1,3,6,16,17,18)</w:t>
            </w:r>
          </w:p>
        </w:tc>
      </w:tr>
      <w:tr w:rsidR="00095C62" w14:paraId="73B7747B" w14:textId="77777777" w:rsidTr="00095C62">
        <w:tc>
          <w:tcPr>
            <w:tcW w:w="670" w:type="dxa"/>
          </w:tcPr>
          <w:p w14:paraId="17373EC7" w14:textId="21E3FA5E" w:rsidR="00095C62" w:rsidRPr="0089180E" w:rsidRDefault="003634AB" w:rsidP="003634AB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r w:rsidR="00095C62" w:rsidRPr="0089180E">
              <w:rPr>
                <w:b/>
              </w:rPr>
              <w:t>9</w:t>
            </w:r>
          </w:p>
        </w:tc>
        <w:tc>
          <w:tcPr>
            <w:tcW w:w="559" w:type="dxa"/>
          </w:tcPr>
          <w:p w14:paraId="3D70252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24ECA66" w14:textId="0BCB7AB3" w:rsidR="00095C62" w:rsidRDefault="003634AB" w:rsidP="00095C62">
            <w:r>
              <w:t>Kartoffeln mit Quark und Gemüse (d)</w:t>
            </w:r>
          </w:p>
        </w:tc>
      </w:tr>
      <w:tr w:rsidR="00095C62" w14:paraId="396E1CE3" w14:textId="77777777" w:rsidTr="00095C62">
        <w:tc>
          <w:tcPr>
            <w:tcW w:w="670" w:type="dxa"/>
          </w:tcPr>
          <w:p w14:paraId="5FFC932F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10</w:t>
            </w:r>
          </w:p>
        </w:tc>
        <w:tc>
          <w:tcPr>
            <w:tcW w:w="559" w:type="dxa"/>
          </w:tcPr>
          <w:p w14:paraId="77A75FB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B0EFF89" w14:textId="1BE5333B" w:rsidR="00095C62" w:rsidRDefault="003634AB" w:rsidP="00095C62">
            <w:proofErr w:type="spellStart"/>
            <w:r>
              <w:t>Kichererbsencurry</w:t>
            </w:r>
            <w:proofErr w:type="spellEnd"/>
            <w:r>
              <w:t xml:space="preserve"> mit Couscous (</w:t>
            </w:r>
            <w:proofErr w:type="spellStart"/>
            <w:proofErr w:type="gramStart"/>
            <w:r>
              <w:t>Weizen,d</w:t>
            </w:r>
            <w:proofErr w:type="spellEnd"/>
            <w:proofErr w:type="gramEnd"/>
            <w:r>
              <w:t>)</w:t>
            </w:r>
          </w:p>
        </w:tc>
      </w:tr>
      <w:tr w:rsidR="00095C62" w14:paraId="2F5DB9D1" w14:textId="77777777" w:rsidTr="00095C62">
        <w:tc>
          <w:tcPr>
            <w:tcW w:w="670" w:type="dxa"/>
          </w:tcPr>
          <w:p w14:paraId="5056FC8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11</w:t>
            </w:r>
          </w:p>
        </w:tc>
        <w:tc>
          <w:tcPr>
            <w:tcW w:w="559" w:type="dxa"/>
          </w:tcPr>
          <w:p w14:paraId="34223BC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05D1E3C" w14:textId="28B1ADA5" w:rsidR="00095C62" w:rsidRDefault="003634AB" w:rsidP="00095C62">
            <w:r>
              <w:t xml:space="preserve">Fisch </w:t>
            </w:r>
            <w:proofErr w:type="spellStart"/>
            <w:r>
              <w:t>Bordelaise</w:t>
            </w:r>
            <w:proofErr w:type="spellEnd"/>
            <w:r>
              <w:t xml:space="preserve"> mit Reis und Möhrengemüse (</w:t>
            </w:r>
            <w:proofErr w:type="spellStart"/>
            <w:proofErr w:type="gramStart"/>
            <w:r>
              <w:t>a,c</w:t>
            </w:r>
            <w:proofErr w:type="gramEnd"/>
            <w:r>
              <w:t>,d,g,Weizen</w:t>
            </w:r>
            <w:proofErr w:type="spellEnd"/>
            <w:r>
              <w:t>)</w:t>
            </w:r>
          </w:p>
        </w:tc>
      </w:tr>
      <w:tr w:rsidR="00095C62" w14:paraId="7EFDCE06" w14:textId="77777777" w:rsidTr="00095C62">
        <w:trPr>
          <w:trHeight w:val="77"/>
        </w:trPr>
        <w:tc>
          <w:tcPr>
            <w:tcW w:w="670" w:type="dxa"/>
          </w:tcPr>
          <w:p w14:paraId="39AE4E7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12</w:t>
            </w:r>
          </w:p>
        </w:tc>
        <w:tc>
          <w:tcPr>
            <w:tcW w:w="559" w:type="dxa"/>
          </w:tcPr>
          <w:p w14:paraId="6F05B06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84E4D71" w14:textId="5B2622BB" w:rsidR="00095C62" w:rsidRDefault="003634AB" w:rsidP="00B162DF">
            <w:r>
              <w:t>Nudelsuppe mit Gemüse (</w:t>
            </w:r>
            <w:proofErr w:type="spellStart"/>
            <w:proofErr w:type="gramStart"/>
            <w:r>
              <w:t>Weizen,d</w:t>
            </w:r>
            <w:proofErr w:type="spellEnd"/>
            <w:proofErr w:type="gramEnd"/>
            <w:r>
              <w:t>)</w:t>
            </w:r>
          </w:p>
        </w:tc>
      </w:tr>
      <w:tr w:rsidR="00095C62" w14:paraId="26CA9F9E" w14:textId="77777777" w:rsidTr="00095C62">
        <w:trPr>
          <w:trHeight w:val="77"/>
        </w:trPr>
        <w:tc>
          <w:tcPr>
            <w:tcW w:w="670" w:type="dxa"/>
          </w:tcPr>
          <w:p w14:paraId="69D5C48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13</w:t>
            </w:r>
          </w:p>
        </w:tc>
        <w:tc>
          <w:tcPr>
            <w:tcW w:w="559" w:type="dxa"/>
          </w:tcPr>
          <w:p w14:paraId="48E21F2D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25D2E5E7" w14:textId="447A2342" w:rsidR="00095C62" w:rsidRDefault="00095C62" w:rsidP="00D0255B"/>
        </w:tc>
      </w:tr>
      <w:tr w:rsidR="00095C62" w14:paraId="56478010" w14:textId="77777777" w:rsidTr="00095C62">
        <w:tc>
          <w:tcPr>
            <w:tcW w:w="670" w:type="dxa"/>
          </w:tcPr>
          <w:p w14:paraId="465A3BE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14</w:t>
            </w:r>
          </w:p>
        </w:tc>
        <w:tc>
          <w:tcPr>
            <w:tcW w:w="559" w:type="dxa"/>
          </w:tcPr>
          <w:p w14:paraId="0EB9D08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981DEA8" w14:textId="004BD80F" w:rsidR="00095C62" w:rsidRDefault="00095C62" w:rsidP="00095C62"/>
        </w:tc>
      </w:tr>
      <w:tr w:rsidR="00095C62" w14:paraId="5F0F1318" w14:textId="77777777" w:rsidTr="00095C62">
        <w:tc>
          <w:tcPr>
            <w:tcW w:w="670" w:type="dxa"/>
          </w:tcPr>
          <w:p w14:paraId="1008C60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15</w:t>
            </w:r>
          </w:p>
        </w:tc>
        <w:tc>
          <w:tcPr>
            <w:tcW w:w="559" w:type="dxa"/>
          </w:tcPr>
          <w:p w14:paraId="3BA190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02B7AB4" w14:textId="557048A6" w:rsidR="00095C62" w:rsidRPr="004C4C97" w:rsidRDefault="003634AB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Wurstgulasch mit Nudeln (1,2,3,6,16,17,</w:t>
            </w:r>
            <w:proofErr w:type="gramStart"/>
            <w:r>
              <w:rPr>
                <w:sz w:val="24"/>
                <w:szCs w:val="24"/>
              </w:rPr>
              <w:t>18,Weizen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095C62" w14:paraId="5C80D991" w14:textId="77777777" w:rsidTr="00095C62">
        <w:tc>
          <w:tcPr>
            <w:tcW w:w="670" w:type="dxa"/>
          </w:tcPr>
          <w:p w14:paraId="605C7967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16</w:t>
            </w:r>
          </w:p>
        </w:tc>
        <w:tc>
          <w:tcPr>
            <w:tcW w:w="559" w:type="dxa"/>
          </w:tcPr>
          <w:p w14:paraId="56AA3DA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C0C3CAE" w14:textId="4F32208C" w:rsidR="00095C62" w:rsidRPr="004C4C97" w:rsidRDefault="003634AB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Fischnuggets mit Reis und Quark (</w:t>
            </w:r>
            <w:proofErr w:type="gramStart"/>
            <w:r>
              <w:rPr>
                <w:sz w:val="24"/>
                <w:szCs w:val="24"/>
              </w:rPr>
              <w:t>Weizen,a</w:t>
            </w:r>
            <w:proofErr w:type="gramEnd"/>
            <w:r>
              <w:rPr>
                <w:sz w:val="24"/>
                <w:szCs w:val="24"/>
              </w:rPr>
              <w:t>,c,d,15,16,17,18)</w:t>
            </w:r>
          </w:p>
        </w:tc>
      </w:tr>
      <w:tr w:rsidR="00095C62" w14:paraId="0CACBB75" w14:textId="77777777" w:rsidTr="00095C62">
        <w:tc>
          <w:tcPr>
            <w:tcW w:w="670" w:type="dxa"/>
          </w:tcPr>
          <w:p w14:paraId="562781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17</w:t>
            </w:r>
          </w:p>
        </w:tc>
        <w:tc>
          <w:tcPr>
            <w:tcW w:w="559" w:type="dxa"/>
          </w:tcPr>
          <w:p w14:paraId="4496F5A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6E59F8DA" w14:textId="61F2106B" w:rsidR="00095C62" w:rsidRPr="004C4C97" w:rsidRDefault="003634AB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Hühnernudelsuppe (</w:t>
            </w:r>
            <w:proofErr w:type="gramStart"/>
            <w:r>
              <w:rPr>
                <w:sz w:val="24"/>
                <w:szCs w:val="24"/>
              </w:rPr>
              <w:t>Weizen,d</w:t>
            </w:r>
            <w:proofErr w:type="gramEnd"/>
            <w:r>
              <w:rPr>
                <w:sz w:val="24"/>
                <w:szCs w:val="24"/>
              </w:rPr>
              <w:t>,6)</w:t>
            </w:r>
          </w:p>
        </w:tc>
      </w:tr>
      <w:tr w:rsidR="00095C62" w14:paraId="70710222" w14:textId="77777777" w:rsidTr="00095C62">
        <w:tc>
          <w:tcPr>
            <w:tcW w:w="670" w:type="dxa"/>
          </w:tcPr>
          <w:p w14:paraId="59A03F82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18</w:t>
            </w:r>
          </w:p>
        </w:tc>
        <w:tc>
          <w:tcPr>
            <w:tcW w:w="559" w:type="dxa"/>
          </w:tcPr>
          <w:p w14:paraId="73B14D6B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3F3F0FD" w14:textId="31E86AA4" w:rsidR="00095C62" w:rsidRPr="00C27FA1" w:rsidRDefault="003634AB" w:rsidP="00CA04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Geflügelleberkäse mit Püree und Blumenkohl (1,2,3,4,16,17,</w:t>
            </w:r>
            <w:proofErr w:type="gramStart"/>
            <w:r>
              <w:rPr>
                <w:sz w:val="24"/>
                <w:szCs w:val="24"/>
              </w:rPr>
              <w:t>18,d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095C62" w14:paraId="20D1CF64" w14:textId="77777777" w:rsidTr="00095C62">
        <w:tc>
          <w:tcPr>
            <w:tcW w:w="670" w:type="dxa"/>
          </w:tcPr>
          <w:p w14:paraId="3A6BC5A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19</w:t>
            </w:r>
          </w:p>
        </w:tc>
        <w:tc>
          <w:tcPr>
            <w:tcW w:w="559" w:type="dxa"/>
          </w:tcPr>
          <w:p w14:paraId="538AF99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5956F0C" w14:textId="4D073EE4" w:rsidR="00095C62" w:rsidRPr="004C4C97" w:rsidRDefault="003634AB" w:rsidP="00095C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Pizza (</w:t>
            </w:r>
            <w:proofErr w:type="spellStart"/>
            <w:proofErr w:type="gramStart"/>
            <w:r>
              <w:rPr>
                <w:sz w:val="24"/>
                <w:szCs w:val="24"/>
              </w:rPr>
              <w:t>Weizen,d</w:t>
            </w:r>
            <w:proofErr w:type="spellEnd"/>
            <w:proofErr w:type="gramEnd"/>
            <w:r>
              <w:rPr>
                <w:sz w:val="24"/>
                <w:szCs w:val="24"/>
              </w:rPr>
              <w:t>)</w:t>
            </w:r>
          </w:p>
        </w:tc>
      </w:tr>
      <w:tr w:rsidR="00095C62" w14:paraId="7C4ED66E" w14:textId="77777777" w:rsidTr="00095C62">
        <w:tc>
          <w:tcPr>
            <w:tcW w:w="670" w:type="dxa"/>
          </w:tcPr>
          <w:p w14:paraId="2C0DF35D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20</w:t>
            </w:r>
          </w:p>
        </w:tc>
        <w:tc>
          <w:tcPr>
            <w:tcW w:w="559" w:type="dxa"/>
          </w:tcPr>
          <w:p w14:paraId="2E3E0DE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DA92074" w14:textId="7A7D46E2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719C822E" w14:textId="77777777" w:rsidTr="00095C62">
        <w:tc>
          <w:tcPr>
            <w:tcW w:w="670" w:type="dxa"/>
          </w:tcPr>
          <w:p w14:paraId="7785476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21</w:t>
            </w:r>
          </w:p>
        </w:tc>
        <w:tc>
          <w:tcPr>
            <w:tcW w:w="559" w:type="dxa"/>
          </w:tcPr>
          <w:p w14:paraId="4F11F80A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F657092" w14:textId="3061A240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36ECC572" w14:textId="77777777" w:rsidTr="00095C62">
        <w:tc>
          <w:tcPr>
            <w:tcW w:w="670" w:type="dxa"/>
          </w:tcPr>
          <w:p w14:paraId="1C3B035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22</w:t>
            </w:r>
          </w:p>
        </w:tc>
        <w:tc>
          <w:tcPr>
            <w:tcW w:w="559" w:type="dxa"/>
          </w:tcPr>
          <w:p w14:paraId="1EFBF859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3733CB5" w14:textId="437754AC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6CE0190D" w14:textId="77777777" w:rsidTr="00095C62">
        <w:tc>
          <w:tcPr>
            <w:tcW w:w="670" w:type="dxa"/>
          </w:tcPr>
          <w:p w14:paraId="345F6A2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23</w:t>
            </w:r>
          </w:p>
        </w:tc>
        <w:tc>
          <w:tcPr>
            <w:tcW w:w="559" w:type="dxa"/>
          </w:tcPr>
          <w:p w14:paraId="4B78157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8DB372A" w14:textId="47D68A37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28CC5D4B" w14:textId="77777777" w:rsidTr="00095C62">
        <w:tc>
          <w:tcPr>
            <w:tcW w:w="670" w:type="dxa"/>
          </w:tcPr>
          <w:p w14:paraId="6C2DFCE8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24</w:t>
            </w:r>
          </w:p>
        </w:tc>
        <w:tc>
          <w:tcPr>
            <w:tcW w:w="559" w:type="dxa"/>
          </w:tcPr>
          <w:p w14:paraId="3B4C53C8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A36F11A" w14:textId="1F899F8D" w:rsidR="00095C62" w:rsidRPr="004C4C97" w:rsidRDefault="00095C62" w:rsidP="00095C62">
            <w:pPr>
              <w:rPr>
                <w:sz w:val="24"/>
                <w:szCs w:val="24"/>
              </w:rPr>
            </w:pPr>
          </w:p>
        </w:tc>
      </w:tr>
      <w:tr w:rsidR="00095C62" w14:paraId="0EA78E77" w14:textId="77777777" w:rsidTr="00095C62">
        <w:tc>
          <w:tcPr>
            <w:tcW w:w="670" w:type="dxa"/>
          </w:tcPr>
          <w:p w14:paraId="4323E0FC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25</w:t>
            </w:r>
          </w:p>
        </w:tc>
        <w:tc>
          <w:tcPr>
            <w:tcW w:w="559" w:type="dxa"/>
          </w:tcPr>
          <w:p w14:paraId="527AFC1C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5326B2D6" w14:textId="5C5C441B" w:rsidR="00F7182B" w:rsidRPr="004C4C97" w:rsidRDefault="00F7182B" w:rsidP="00BB1770">
            <w:pPr>
              <w:rPr>
                <w:sz w:val="24"/>
                <w:szCs w:val="24"/>
              </w:rPr>
            </w:pPr>
          </w:p>
        </w:tc>
      </w:tr>
      <w:tr w:rsidR="00095C62" w14:paraId="03C4744B" w14:textId="77777777" w:rsidTr="00095C62">
        <w:tc>
          <w:tcPr>
            <w:tcW w:w="670" w:type="dxa"/>
          </w:tcPr>
          <w:p w14:paraId="4D11331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26</w:t>
            </w:r>
          </w:p>
        </w:tc>
        <w:tc>
          <w:tcPr>
            <w:tcW w:w="559" w:type="dxa"/>
          </w:tcPr>
          <w:p w14:paraId="27E1B44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8CCCC40" w14:textId="77E229E7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  <w:tr w:rsidR="00095C62" w14:paraId="0CF94857" w14:textId="77777777" w:rsidTr="00095C62">
        <w:tc>
          <w:tcPr>
            <w:tcW w:w="670" w:type="dxa"/>
          </w:tcPr>
          <w:p w14:paraId="22AE07D6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27</w:t>
            </w:r>
          </w:p>
        </w:tc>
        <w:tc>
          <w:tcPr>
            <w:tcW w:w="559" w:type="dxa"/>
          </w:tcPr>
          <w:p w14:paraId="096F6520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118741F0" w14:textId="3FF8AF03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  <w:tr w:rsidR="00095C62" w14:paraId="7994C8CE" w14:textId="77777777" w:rsidTr="00095C62">
        <w:tc>
          <w:tcPr>
            <w:tcW w:w="670" w:type="dxa"/>
          </w:tcPr>
          <w:p w14:paraId="5258F54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28</w:t>
            </w:r>
          </w:p>
        </w:tc>
        <w:tc>
          <w:tcPr>
            <w:tcW w:w="559" w:type="dxa"/>
          </w:tcPr>
          <w:p w14:paraId="39C60C5E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7DD543BE" w14:textId="5DAB34F7" w:rsidR="00095C62" w:rsidRPr="004C4C97" w:rsidRDefault="00095C62" w:rsidP="008504AF">
            <w:pPr>
              <w:rPr>
                <w:sz w:val="24"/>
                <w:szCs w:val="24"/>
              </w:rPr>
            </w:pPr>
          </w:p>
        </w:tc>
      </w:tr>
      <w:tr w:rsidR="00095C62" w14:paraId="34ECC469" w14:textId="77777777" w:rsidTr="00095C62">
        <w:tc>
          <w:tcPr>
            <w:tcW w:w="670" w:type="dxa"/>
          </w:tcPr>
          <w:p w14:paraId="5BE87F8B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29</w:t>
            </w:r>
          </w:p>
        </w:tc>
        <w:tc>
          <w:tcPr>
            <w:tcW w:w="559" w:type="dxa"/>
          </w:tcPr>
          <w:p w14:paraId="0171E951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A107889" w14:textId="607A7291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  <w:tr w:rsidR="00095C62" w14:paraId="27EAF201" w14:textId="77777777" w:rsidTr="00095C62">
        <w:tc>
          <w:tcPr>
            <w:tcW w:w="670" w:type="dxa"/>
          </w:tcPr>
          <w:p w14:paraId="7A37CEAA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30</w:t>
            </w:r>
          </w:p>
        </w:tc>
        <w:tc>
          <w:tcPr>
            <w:tcW w:w="559" w:type="dxa"/>
          </w:tcPr>
          <w:p w14:paraId="4A004223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06F60A04" w14:textId="4739A0B1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  <w:tr w:rsidR="00095C62" w14:paraId="71CB5EDF" w14:textId="77777777" w:rsidTr="00095C62">
        <w:tc>
          <w:tcPr>
            <w:tcW w:w="670" w:type="dxa"/>
          </w:tcPr>
          <w:p w14:paraId="7B52CCD4" w14:textId="77777777" w:rsidR="00095C62" w:rsidRPr="0089180E" w:rsidRDefault="00095C62" w:rsidP="00095C62">
            <w:pPr>
              <w:jc w:val="right"/>
              <w:rPr>
                <w:b/>
              </w:rPr>
            </w:pPr>
            <w:r w:rsidRPr="0089180E">
              <w:rPr>
                <w:b/>
              </w:rPr>
              <w:t>31</w:t>
            </w:r>
          </w:p>
        </w:tc>
        <w:tc>
          <w:tcPr>
            <w:tcW w:w="559" w:type="dxa"/>
          </w:tcPr>
          <w:p w14:paraId="3288D142" w14:textId="77777777" w:rsidR="00095C62" w:rsidRPr="0089180E" w:rsidRDefault="00095C62" w:rsidP="00095C62">
            <w:pPr>
              <w:rPr>
                <w:b/>
              </w:rPr>
            </w:pPr>
          </w:p>
        </w:tc>
        <w:tc>
          <w:tcPr>
            <w:tcW w:w="7833" w:type="dxa"/>
          </w:tcPr>
          <w:p w14:paraId="45D0AEB6" w14:textId="2ACD4F55" w:rsidR="00095C62" w:rsidRPr="004C4C97" w:rsidRDefault="00095C62" w:rsidP="00BB1770">
            <w:pPr>
              <w:rPr>
                <w:sz w:val="24"/>
                <w:szCs w:val="24"/>
              </w:rPr>
            </w:pPr>
          </w:p>
        </w:tc>
      </w:tr>
    </w:tbl>
    <w:p w14:paraId="22037A4A" w14:textId="77777777" w:rsidR="005A733F" w:rsidRDefault="005E06FC">
      <w:r>
        <w:rPr>
          <w:color w:val="002060"/>
        </w:rPr>
        <w:t xml:space="preserve">Blau: </w:t>
      </w:r>
      <w:r w:rsidR="0089180E" w:rsidRPr="0089180E">
        <w:rPr>
          <w:color w:val="002060"/>
        </w:rPr>
        <w:t>Speisen</w:t>
      </w:r>
      <w:r w:rsidR="00D0255B">
        <w:rPr>
          <w:color w:val="002060"/>
        </w:rPr>
        <w:t xml:space="preserve"> </w:t>
      </w:r>
      <w:r w:rsidR="0089180E" w:rsidRPr="0089180E">
        <w:rPr>
          <w:color w:val="002060"/>
        </w:rPr>
        <w:t>für den</w:t>
      </w:r>
      <w:r>
        <w:rPr>
          <w:color w:val="002060"/>
        </w:rPr>
        <w:t xml:space="preserve"> Krippenbereich               </w:t>
      </w:r>
      <w:r w:rsidR="0089180E" w:rsidRPr="0089180E">
        <w:rPr>
          <w:color w:val="002060"/>
        </w:rPr>
        <w:t xml:space="preserve">                        </w:t>
      </w:r>
      <w:r w:rsidR="0089180E" w:rsidRPr="0089180E">
        <w:t xml:space="preserve">        </w:t>
      </w:r>
      <w:r w:rsidRPr="005E06FC">
        <w:rPr>
          <w:color w:val="00B050"/>
        </w:rPr>
        <w:t>Grün: Speisen</w:t>
      </w:r>
      <w:r>
        <w:rPr>
          <w:color w:val="00B050"/>
        </w:rPr>
        <w:t xml:space="preserve"> für den Kita-B</w:t>
      </w:r>
      <w:r w:rsidR="0089180E" w:rsidRPr="0089180E">
        <w:rPr>
          <w:color w:val="00B050"/>
        </w:rPr>
        <w:t>ereich</w:t>
      </w:r>
    </w:p>
    <w:p w14:paraId="7A77244C" w14:textId="77777777" w:rsidR="00CF6488" w:rsidRDefault="00CF6488"/>
    <w:sectPr w:rsidR="00CF6488" w:rsidSect="00CF64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E18"/>
    <w:rsid w:val="0006196B"/>
    <w:rsid w:val="00095C62"/>
    <w:rsid w:val="000B7AEB"/>
    <w:rsid w:val="000D713D"/>
    <w:rsid w:val="002A0EF5"/>
    <w:rsid w:val="002C796C"/>
    <w:rsid w:val="003634AB"/>
    <w:rsid w:val="00377F01"/>
    <w:rsid w:val="004C4C97"/>
    <w:rsid w:val="005034B8"/>
    <w:rsid w:val="005A733F"/>
    <w:rsid w:val="005E06FC"/>
    <w:rsid w:val="006E2CD6"/>
    <w:rsid w:val="00747B97"/>
    <w:rsid w:val="007E13CE"/>
    <w:rsid w:val="008504AF"/>
    <w:rsid w:val="0087133C"/>
    <w:rsid w:val="0089180E"/>
    <w:rsid w:val="00913335"/>
    <w:rsid w:val="00913B22"/>
    <w:rsid w:val="0097117B"/>
    <w:rsid w:val="00AE69FB"/>
    <w:rsid w:val="00B162DF"/>
    <w:rsid w:val="00B72EE8"/>
    <w:rsid w:val="00B92F3D"/>
    <w:rsid w:val="00BB1770"/>
    <w:rsid w:val="00BC6C73"/>
    <w:rsid w:val="00C27FA1"/>
    <w:rsid w:val="00CA04CA"/>
    <w:rsid w:val="00CF6488"/>
    <w:rsid w:val="00D0255B"/>
    <w:rsid w:val="00D05E46"/>
    <w:rsid w:val="00D37597"/>
    <w:rsid w:val="00D820BC"/>
    <w:rsid w:val="00E07218"/>
    <w:rsid w:val="00EF00FC"/>
    <w:rsid w:val="00F70E18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31D9A"/>
  <w15:docId w15:val="{ED391891-30A1-4404-9E19-6D9E13C72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F648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A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&#252;che\Documents\Alte%20Dateien%20bis%20M&#228;rz%202016\Dokumente\vorlage%20speiseplan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speiseplan</Template>
  <TotalTime>0</TotalTime>
  <Pages>1</Pages>
  <Words>136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Küche</dc:creator>
  <cp:lastModifiedBy>Steen, Torge</cp:lastModifiedBy>
  <cp:revision>9</cp:revision>
  <cp:lastPrinted>2024-06-13T04:50:00Z</cp:lastPrinted>
  <dcterms:created xsi:type="dcterms:W3CDTF">2023-10-13T04:50:00Z</dcterms:created>
  <dcterms:modified xsi:type="dcterms:W3CDTF">2024-06-13T05:04:00Z</dcterms:modified>
</cp:coreProperties>
</file>